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789" w:rsidRPr="00555294" w:rsidRDefault="00511789" w:rsidP="00D83C40">
      <w:pPr>
        <w:tabs>
          <w:tab w:val="left" w:pos="9000"/>
        </w:tabs>
        <w:spacing w:after="0" w:line="360" w:lineRule="auto"/>
        <w:ind w:left="360" w:right="360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D83C40">
        <w:rPr>
          <w:rFonts w:ascii="Times New Roman" w:hAnsi="Times New Roman"/>
          <w:b/>
          <w:sz w:val="36"/>
          <w:szCs w:val="36"/>
          <w:lang w:val="sr-Cyrl-CS"/>
        </w:rPr>
        <w:t>Распоред индивидуалних састанака са родитељима</w:t>
      </w:r>
    </w:p>
    <w:p w:rsidR="00511789" w:rsidRPr="00D83C40" w:rsidRDefault="00511789" w:rsidP="00D83C40">
      <w:pPr>
        <w:spacing w:after="0" w:line="360" w:lineRule="auto"/>
        <w:ind w:right="360"/>
        <w:jc w:val="right"/>
        <w:rPr>
          <w:rFonts w:ascii="Times New Roman" w:hAnsi="Times New Roman"/>
          <w:b/>
          <w:sz w:val="32"/>
          <w:szCs w:val="32"/>
          <w:lang w:val="sr-Cyrl-CS"/>
        </w:rPr>
      </w:pPr>
      <w:r w:rsidRPr="00D83C40">
        <w:rPr>
          <w:rFonts w:ascii="Times New Roman" w:hAnsi="Times New Roman"/>
          <w:b/>
          <w:sz w:val="32"/>
          <w:szCs w:val="32"/>
          <w:lang w:val="sr-Cyrl-CS"/>
        </w:rPr>
        <w:t>шк. 2018-2019.</w:t>
      </w:r>
    </w:p>
    <w:p w:rsidR="00511789" w:rsidRPr="00D83C40" w:rsidRDefault="00511789" w:rsidP="00FF2F98">
      <w:pPr>
        <w:spacing w:after="0" w:line="240" w:lineRule="auto"/>
        <w:ind w:firstLine="720"/>
        <w:jc w:val="both"/>
        <w:rPr>
          <w:rFonts w:ascii="Times New Roman" w:hAnsi="Times New Roman"/>
          <w:sz w:val="32"/>
          <w:szCs w:val="32"/>
          <w:lang w:val="ru-RU"/>
        </w:rPr>
      </w:pPr>
    </w:p>
    <w:tbl>
      <w:tblPr>
        <w:tblW w:w="8460" w:type="dxa"/>
        <w:tblInd w:w="648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4140"/>
        <w:gridCol w:w="2520"/>
        <w:gridCol w:w="1800"/>
      </w:tblGrid>
      <w:tr w:rsidR="00511789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A144DB" w:rsidRDefault="00511789" w:rsidP="00555294">
            <w:pPr>
              <w:spacing w:after="0" w:line="360" w:lineRule="auto"/>
              <w:jc w:val="center"/>
              <w:rPr>
                <w:b/>
                <w:sz w:val="28"/>
                <w:szCs w:val="28"/>
                <w:lang w:val="sr-Cyrl-CS"/>
              </w:rPr>
            </w:pPr>
            <w:r w:rsidRPr="00A144DB">
              <w:rPr>
                <w:rFonts w:ascii="Times New Roman" w:hAnsi="Times New Roman"/>
                <w:b/>
                <w:sz w:val="28"/>
                <w:szCs w:val="28"/>
                <w:lang w:val="sr-Cyrl-CS"/>
              </w:rPr>
              <w:t>П</w:t>
            </w:r>
            <w:r w:rsidRPr="00A144DB">
              <w:rPr>
                <w:rFonts w:ascii="Times New Roman" w:hAnsi="Times New Roman"/>
                <w:b/>
                <w:sz w:val="28"/>
                <w:szCs w:val="28"/>
              </w:rPr>
              <w:t>резиме и име</w:t>
            </w:r>
            <w:r w:rsidRPr="00A144DB">
              <w:rPr>
                <w:rFonts w:ascii="Times New Roman" w:hAnsi="Times New Roman"/>
                <w:b/>
                <w:sz w:val="28"/>
                <w:szCs w:val="28"/>
                <w:lang w:val="sr-Cyrl-CS"/>
              </w:rPr>
              <w:t xml:space="preserve"> наставника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A144DB" w:rsidRDefault="00511789" w:rsidP="0055529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sr-Cyrl-CS"/>
              </w:rPr>
            </w:pPr>
            <w:r w:rsidRPr="00A144DB">
              <w:rPr>
                <w:rFonts w:ascii="Times New Roman" w:hAnsi="Times New Roman"/>
                <w:b/>
                <w:sz w:val="28"/>
                <w:szCs w:val="28"/>
                <w:lang w:val="sr-Cyrl-CS"/>
              </w:rPr>
              <w:t>Дан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A144DB" w:rsidRDefault="00511789" w:rsidP="0055529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sr-Cyrl-CS"/>
              </w:rPr>
            </w:pPr>
            <w:r w:rsidRPr="00A144DB">
              <w:rPr>
                <w:rFonts w:ascii="Times New Roman" w:hAnsi="Times New Roman"/>
                <w:b/>
                <w:sz w:val="28"/>
                <w:szCs w:val="28"/>
                <w:lang w:val="sr-Cyrl-CS"/>
              </w:rPr>
              <w:t>Час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Стевановић Душица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Тановић Дејан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Алексић Драгана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петак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Мариновић Милица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7.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Дулановић Суботић Драгана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петак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2.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Васиљевић Милан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4.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Перовић Слободан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понедељак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4.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Марјановић Марина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2.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Чегањац Светлана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5.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555294">
              <w:rPr>
                <w:rFonts w:ascii="Times New Roman" w:hAnsi="Times New Roman"/>
                <w:sz w:val="26"/>
                <w:szCs w:val="26"/>
                <w:lang w:val="sr-Cyrl-CS"/>
              </w:rPr>
              <w:t>Арсић Оливера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7.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Стевановић Јелица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3.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Марковић Наташа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четвртак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3.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Савић Наташа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петак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5.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Јанковић Мирко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Петронијевић Станковић Марија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2.</w:t>
            </w:r>
          </w:p>
        </w:tc>
      </w:tr>
      <w:tr w:rsidR="00511789" w:rsidRPr="00555294" w:rsidTr="00555294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Грујичић Душанка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789" w:rsidRPr="00555294" w:rsidRDefault="00511789" w:rsidP="0024263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1.</w:t>
            </w:r>
          </w:p>
        </w:tc>
      </w:tr>
    </w:tbl>
    <w:p w:rsidR="00511789" w:rsidRPr="00B9425A" w:rsidRDefault="00511789" w:rsidP="00D83C4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511789" w:rsidRPr="00555294" w:rsidRDefault="00511789" w:rsidP="00555294">
      <w:pPr>
        <w:spacing w:after="0" w:line="240" w:lineRule="auto"/>
        <w:ind w:right="360"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555294">
        <w:rPr>
          <w:rFonts w:ascii="Times New Roman" w:hAnsi="Times New Roman"/>
          <w:sz w:val="26"/>
          <w:szCs w:val="26"/>
          <w:lang w:val="sr-Cyrl-CS"/>
        </w:rPr>
        <w:t xml:space="preserve">                                                   </w:t>
      </w:r>
      <w:r>
        <w:rPr>
          <w:rFonts w:ascii="Times New Roman" w:hAnsi="Times New Roman"/>
          <w:sz w:val="26"/>
          <w:szCs w:val="26"/>
          <w:lang w:val="sr-Cyrl-CS"/>
        </w:rPr>
        <w:t xml:space="preserve">                                           </w:t>
      </w:r>
      <w:r w:rsidRPr="00555294">
        <w:rPr>
          <w:rFonts w:ascii="Times New Roman" w:hAnsi="Times New Roman"/>
          <w:sz w:val="26"/>
          <w:szCs w:val="26"/>
          <w:lang w:val="sr-Cyrl-CS"/>
        </w:rPr>
        <w:t>директорка Школе</w:t>
      </w:r>
    </w:p>
    <w:p w:rsidR="00511789" w:rsidRPr="00555294" w:rsidRDefault="00511789" w:rsidP="00D83C40">
      <w:pPr>
        <w:spacing w:after="0" w:line="240" w:lineRule="auto"/>
        <w:ind w:right="360" w:firstLine="720"/>
        <w:jc w:val="right"/>
        <w:rPr>
          <w:rFonts w:ascii="Times New Roman" w:hAnsi="Times New Roman"/>
          <w:sz w:val="26"/>
          <w:szCs w:val="26"/>
          <w:lang w:val="sr-Cyrl-CS"/>
        </w:rPr>
      </w:pPr>
      <w:bookmarkStart w:id="0" w:name="_GoBack"/>
      <w:bookmarkEnd w:id="0"/>
      <w:r w:rsidRPr="00555294">
        <w:rPr>
          <w:rFonts w:ascii="Times New Roman" w:hAnsi="Times New Roman"/>
          <w:sz w:val="26"/>
          <w:szCs w:val="26"/>
          <w:lang w:val="sr-Cyrl-CS"/>
        </w:rPr>
        <w:t>Бранислава Јовичић</w:t>
      </w:r>
    </w:p>
    <w:p w:rsidR="00511789" w:rsidRPr="00555294" w:rsidRDefault="00511789" w:rsidP="001A116B">
      <w:pPr>
        <w:spacing w:after="0" w:line="240" w:lineRule="auto"/>
        <w:ind w:firstLine="720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511789" w:rsidRPr="00555294" w:rsidRDefault="00511789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511789" w:rsidRPr="00555294" w:rsidRDefault="00511789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511789" w:rsidRDefault="00511789" w:rsidP="0055529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511789" w:rsidRDefault="00511789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511789" w:rsidRDefault="00511789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511789" w:rsidRDefault="00511789" w:rsidP="0055529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sectPr w:rsidR="00511789" w:rsidSect="00896009">
      <w:pgSz w:w="12240" w:h="15840"/>
      <w:pgMar w:top="709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76C8"/>
    <w:rsid w:val="00165143"/>
    <w:rsid w:val="001676C8"/>
    <w:rsid w:val="001A116B"/>
    <w:rsid w:val="001B65A3"/>
    <w:rsid w:val="002273BC"/>
    <w:rsid w:val="00242630"/>
    <w:rsid w:val="003053DD"/>
    <w:rsid w:val="00305E41"/>
    <w:rsid w:val="00511789"/>
    <w:rsid w:val="00512E26"/>
    <w:rsid w:val="00516EE7"/>
    <w:rsid w:val="00555294"/>
    <w:rsid w:val="005A40D2"/>
    <w:rsid w:val="005C395E"/>
    <w:rsid w:val="00721427"/>
    <w:rsid w:val="00896009"/>
    <w:rsid w:val="00914C74"/>
    <w:rsid w:val="00936443"/>
    <w:rsid w:val="009567B9"/>
    <w:rsid w:val="00983978"/>
    <w:rsid w:val="009C373B"/>
    <w:rsid w:val="00A144DB"/>
    <w:rsid w:val="00A2615C"/>
    <w:rsid w:val="00B34C3D"/>
    <w:rsid w:val="00B368D6"/>
    <w:rsid w:val="00B9425A"/>
    <w:rsid w:val="00BA52EC"/>
    <w:rsid w:val="00BA5B81"/>
    <w:rsid w:val="00C016EA"/>
    <w:rsid w:val="00C028B6"/>
    <w:rsid w:val="00C3500C"/>
    <w:rsid w:val="00C42930"/>
    <w:rsid w:val="00D83C40"/>
    <w:rsid w:val="00D937B0"/>
    <w:rsid w:val="00E72117"/>
    <w:rsid w:val="00F217B8"/>
    <w:rsid w:val="00FF2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443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216</TotalTime>
  <Pages>1</Pages>
  <Words>104</Words>
  <Characters>599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xxx</cp:lastModifiedBy>
  <cp:revision>13</cp:revision>
  <cp:lastPrinted>2018-10-17T08:38:00Z</cp:lastPrinted>
  <dcterms:created xsi:type="dcterms:W3CDTF">2017-09-26T09:47:00Z</dcterms:created>
  <dcterms:modified xsi:type="dcterms:W3CDTF">2018-10-28T06:22:00Z</dcterms:modified>
</cp:coreProperties>
</file>